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307" w:rsidRDefault="007D2307" w:rsidP="00E54443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fr-CH"/>
        </w:rPr>
        <w:drawing>
          <wp:inline distT="0" distB="0" distL="0" distR="0">
            <wp:extent cx="5760720" cy="8225869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307" w:rsidRDefault="007D2307" w:rsidP="00E54443">
      <w:pPr>
        <w:jc w:val="center"/>
        <w:rPr>
          <w:rFonts w:ascii="Comic Sans MS" w:hAnsi="Comic Sans MS"/>
        </w:rPr>
      </w:pPr>
    </w:p>
    <w:p w:rsidR="007D2307" w:rsidRPr="007D2307" w:rsidRDefault="00E54443" w:rsidP="00E54443">
      <w:pPr>
        <w:jc w:val="center"/>
        <w:rPr>
          <w:rFonts w:ascii="Comic Sans MS" w:hAnsi="Comic Sans MS"/>
          <w:sz w:val="28"/>
          <w:szCs w:val="28"/>
        </w:rPr>
      </w:pPr>
      <w:r w:rsidRPr="007D2307">
        <w:rPr>
          <w:rFonts w:ascii="Comic Sans MS" w:hAnsi="Comic Sans MS"/>
          <w:sz w:val="28"/>
          <w:szCs w:val="28"/>
        </w:rPr>
        <w:lastRenderedPageBreak/>
        <w:t xml:space="preserve">La Société de Cavalerie du </w:t>
      </w:r>
      <w:proofErr w:type="spellStart"/>
      <w:r w:rsidRPr="007D2307">
        <w:rPr>
          <w:rFonts w:ascii="Comic Sans MS" w:hAnsi="Comic Sans MS"/>
          <w:sz w:val="28"/>
          <w:szCs w:val="28"/>
        </w:rPr>
        <w:t>Vully</w:t>
      </w:r>
      <w:proofErr w:type="spellEnd"/>
      <w:r w:rsidRPr="007D2307">
        <w:rPr>
          <w:rFonts w:ascii="Comic Sans MS" w:hAnsi="Comic Sans MS"/>
          <w:sz w:val="28"/>
          <w:szCs w:val="28"/>
        </w:rPr>
        <w:t xml:space="preserve"> et Environs </w:t>
      </w:r>
    </w:p>
    <w:p w:rsidR="007D2307" w:rsidRPr="007D2307" w:rsidRDefault="00E54443" w:rsidP="00231F3C">
      <w:pPr>
        <w:jc w:val="center"/>
        <w:rPr>
          <w:rFonts w:ascii="Comic Sans MS" w:hAnsi="Comic Sans MS"/>
          <w:sz w:val="28"/>
          <w:szCs w:val="28"/>
        </w:rPr>
      </w:pPr>
      <w:proofErr w:type="gramStart"/>
      <w:r w:rsidRPr="007D2307">
        <w:rPr>
          <w:rFonts w:ascii="Comic Sans MS" w:hAnsi="Comic Sans MS"/>
          <w:sz w:val="28"/>
          <w:szCs w:val="28"/>
        </w:rPr>
        <w:t>se</w:t>
      </w:r>
      <w:proofErr w:type="gramEnd"/>
      <w:r w:rsidRPr="007D2307">
        <w:rPr>
          <w:rFonts w:ascii="Comic Sans MS" w:hAnsi="Comic Sans MS"/>
          <w:sz w:val="28"/>
          <w:szCs w:val="28"/>
        </w:rPr>
        <w:t xml:space="preserve"> réjouit de vous accueillir pour le rallye de l’AVSH</w:t>
      </w:r>
      <w:r w:rsidR="007D2307" w:rsidRPr="007D2307">
        <w:rPr>
          <w:rFonts w:ascii="Comic Sans MS" w:hAnsi="Comic Sans MS"/>
          <w:sz w:val="28"/>
          <w:szCs w:val="28"/>
        </w:rPr>
        <w:t>,</w:t>
      </w:r>
    </w:p>
    <w:p w:rsidR="00E54443" w:rsidRPr="007D2307" w:rsidRDefault="007D2307" w:rsidP="00231F3C">
      <w:pPr>
        <w:jc w:val="center"/>
        <w:rPr>
          <w:rFonts w:ascii="Comic Sans MS" w:hAnsi="Comic Sans MS"/>
          <w:sz w:val="28"/>
          <w:szCs w:val="28"/>
        </w:rPr>
      </w:pPr>
      <w:r w:rsidRPr="00C35AC7">
        <w:rPr>
          <w:rFonts w:ascii="Comic Sans MS" w:hAnsi="Comic Sans MS"/>
          <w:b/>
          <w:sz w:val="28"/>
          <w:szCs w:val="28"/>
        </w:rPr>
        <w:t>le d</w:t>
      </w:r>
      <w:r w:rsidR="00231F3C" w:rsidRPr="00C35AC7">
        <w:rPr>
          <w:rFonts w:ascii="Comic Sans MS" w:hAnsi="Comic Sans MS"/>
          <w:b/>
          <w:sz w:val="28"/>
          <w:szCs w:val="28"/>
        </w:rPr>
        <w:t>imanche 2 octobre 2016</w:t>
      </w:r>
      <w:r w:rsidRPr="007D2307">
        <w:rPr>
          <w:rFonts w:ascii="Comic Sans MS" w:hAnsi="Comic Sans MS"/>
          <w:sz w:val="28"/>
          <w:szCs w:val="28"/>
        </w:rPr>
        <w:t>,</w:t>
      </w:r>
    </w:p>
    <w:p w:rsidR="00E54443" w:rsidRPr="007D2307" w:rsidRDefault="007D2307" w:rsidP="00231F3C">
      <w:pPr>
        <w:jc w:val="center"/>
        <w:rPr>
          <w:rFonts w:ascii="Comic Sans MS" w:hAnsi="Comic Sans MS"/>
          <w:sz w:val="28"/>
          <w:szCs w:val="28"/>
        </w:rPr>
      </w:pPr>
      <w:proofErr w:type="gramStart"/>
      <w:r w:rsidRPr="007D2307">
        <w:rPr>
          <w:rFonts w:ascii="Comic Sans MS" w:hAnsi="Comic Sans MS"/>
          <w:sz w:val="28"/>
          <w:szCs w:val="28"/>
        </w:rPr>
        <w:t>à</w:t>
      </w:r>
      <w:proofErr w:type="gramEnd"/>
      <w:r w:rsidRPr="007D2307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231F3C" w:rsidRPr="007D2307">
        <w:rPr>
          <w:rFonts w:ascii="Comic Sans MS" w:hAnsi="Comic Sans MS"/>
          <w:sz w:val="28"/>
          <w:szCs w:val="28"/>
        </w:rPr>
        <w:t>Salavaux</w:t>
      </w:r>
      <w:proofErr w:type="spellEnd"/>
    </w:p>
    <w:p w:rsidR="008303CD" w:rsidRDefault="008303CD" w:rsidP="0009448E">
      <w:pPr>
        <w:jc w:val="both"/>
        <w:rPr>
          <w:rFonts w:ascii="Comic Sans MS" w:hAnsi="Comic Sans MS"/>
          <w:u w:val="single"/>
        </w:rPr>
      </w:pPr>
    </w:p>
    <w:p w:rsidR="00E54443" w:rsidRPr="00C35AC7" w:rsidRDefault="00C35AC7" w:rsidP="0009448E">
      <w:pPr>
        <w:jc w:val="both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Conditions de participation</w:t>
      </w:r>
    </w:p>
    <w:p w:rsidR="00231F3C" w:rsidRPr="007D2307" w:rsidRDefault="00231F3C" w:rsidP="007D2307">
      <w:pPr>
        <w:pStyle w:val="Paragraphedeliste"/>
        <w:numPr>
          <w:ilvl w:val="0"/>
          <w:numId w:val="3"/>
        </w:numPr>
        <w:rPr>
          <w:rFonts w:ascii="Comic Sans MS" w:hAnsi="Comic Sans MS"/>
        </w:rPr>
      </w:pPr>
      <w:r w:rsidRPr="007D2307">
        <w:rPr>
          <w:rFonts w:ascii="Comic Sans MS" w:hAnsi="Comic Sans MS"/>
        </w:rPr>
        <w:t>équipe de 3</w:t>
      </w:r>
      <w:r w:rsidR="00C332C6" w:rsidRPr="007D2307">
        <w:rPr>
          <w:rFonts w:ascii="Comic Sans MS" w:hAnsi="Comic Sans MS"/>
        </w:rPr>
        <w:t xml:space="preserve"> cavaliers</w:t>
      </w:r>
      <w:r w:rsidR="0058584C">
        <w:rPr>
          <w:rFonts w:ascii="Comic Sans MS" w:hAnsi="Comic Sans MS"/>
        </w:rPr>
        <w:t>, membres d’</w:t>
      </w:r>
      <w:r w:rsidR="00C35AC7">
        <w:rPr>
          <w:rFonts w:ascii="Comic Sans MS" w:hAnsi="Comic Sans MS"/>
        </w:rPr>
        <w:t>une société</w:t>
      </w:r>
      <w:r w:rsidR="00037D0D">
        <w:rPr>
          <w:rFonts w:ascii="Comic Sans MS" w:hAnsi="Comic Sans MS"/>
        </w:rPr>
        <w:t xml:space="preserve"> affiliée à</w:t>
      </w:r>
      <w:r w:rsidR="00C35AC7">
        <w:rPr>
          <w:rFonts w:ascii="Comic Sans MS" w:hAnsi="Comic Sans MS"/>
        </w:rPr>
        <w:t xml:space="preserve"> l’AVSH</w:t>
      </w:r>
    </w:p>
    <w:p w:rsidR="00231F3C" w:rsidRDefault="007D2307" w:rsidP="007D2307">
      <w:pPr>
        <w:pStyle w:val="Paragraphedeliste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é</w:t>
      </w:r>
      <w:r w:rsidR="00231F3C" w:rsidRPr="007D2307">
        <w:rPr>
          <w:rFonts w:ascii="Comic Sans MS" w:hAnsi="Comic Sans MS"/>
        </w:rPr>
        <w:t xml:space="preserve">preuve ouverte qu’aux cavaliers, </w:t>
      </w:r>
      <w:r w:rsidRPr="00C35AC7">
        <w:rPr>
          <w:rFonts w:ascii="Comic Sans MS" w:hAnsi="Comic Sans MS"/>
          <w:b/>
        </w:rPr>
        <w:t xml:space="preserve">parcours non adapté aux </w:t>
      </w:r>
      <w:proofErr w:type="spellStart"/>
      <w:r w:rsidRPr="00C35AC7">
        <w:rPr>
          <w:rFonts w:ascii="Comic Sans MS" w:hAnsi="Comic Sans MS"/>
          <w:b/>
        </w:rPr>
        <w:t>atteleurs</w:t>
      </w:r>
      <w:proofErr w:type="spellEnd"/>
      <w:r w:rsidR="00231F3C" w:rsidRPr="007D2307">
        <w:rPr>
          <w:rFonts w:ascii="Comic Sans MS" w:hAnsi="Comic Sans MS"/>
        </w:rPr>
        <w:t>.</w:t>
      </w:r>
    </w:p>
    <w:p w:rsidR="00C35AC7" w:rsidRDefault="00C35AC7" w:rsidP="0009448E">
      <w:pPr>
        <w:pStyle w:val="Paragraphedeliste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le port de la bombe est vivement conseillé</w:t>
      </w:r>
    </w:p>
    <w:p w:rsidR="00C332C6" w:rsidRDefault="00C35AC7" w:rsidP="00C2791E">
      <w:pPr>
        <w:pStyle w:val="Paragraphedeliste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d</w:t>
      </w:r>
      <w:r w:rsidR="0009448E">
        <w:rPr>
          <w:rFonts w:ascii="Comic Sans MS" w:hAnsi="Comic Sans MS"/>
        </w:rPr>
        <w:t>éguisement sur le thème de l’Antiquité</w:t>
      </w:r>
    </w:p>
    <w:p w:rsidR="008303CD" w:rsidRDefault="008303CD" w:rsidP="00C2791E">
      <w:pPr>
        <w:rPr>
          <w:rFonts w:ascii="Comic Sans MS" w:hAnsi="Comic Sans MS"/>
          <w:u w:val="single"/>
        </w:rPr>
      </w:pPr>
    </w:p>
    <w:p w:rsidR="00BB6E70" w:rsidRPr="00BB6E70" w:rsidRDefault="00BB6E70" w:rsidP="002934FA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Déroulement</w:t>
      </w:r>
    </w:p>
    <w:p w:rsidR="00BB6E70" w:rsidRPr="00BB6E70" w:rsidRDefault="00BB6E70" w:rsidP="00BB6E70">
      <w:pPr>
        <w:pStyle w:val="Paragraphedeliste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p</w:t>
      </w:r>
      <w:r w:rsidRPr="00BB6E70">
        <w:rPr>
          <w:rFonts w:ascii="Comic Sans MS" w:hAnsi="Comic Sans MS"/>
        </w:rPr>
        <w:t>arcours d</w:t>
      </w:r>
      <w:r w:rsidR="00CC5DF4">
        <w:rPr>
          <w:rFonts w:ascii="Comic Sans MS" w:hAnsi="Comic Sans MS"/>
        </w:rPr>
        <w:t>’</w:t>
      </w:r>
      <w:r w:rsidRPr="00BB6E70">
        <w:rPr>
          <w:rFonts w:ascii="Comic Sans MS" w:hAnsi="Comic Sans MS"/>
        </w:rPr>
        <w:t>e</w:t>
      </w:r>
      <w:r w:rsidR="00CC5DF4">
        <w:rPr>
          <w:rFonts w:ascii="Comic Sans MS" w:hAnsi="Comic Sans MS"/>
        </w:rPr>
        <w:t>nv.</w:t>
      </w:r>
      <w:r w:rsidRPr="00BB6E70">
        <w:rPr>
          <w:rFonts w:ascii="Comic Sans MS" w:hAnsi="Comic Sans MS"/>
        </w:rPr>
        <w:t xml:space="preserve"> 20 km, avec six postes</w:t>
      </w:r>
      <w:r w:rsidR="00CC5DF4">
        <w:rPr>
          <w:rFonts w:ascii="Comic Sans MS" w:hAnsi="Comic Sans MS"/>
        </w:rPr>
        <w:t xml:space="preserve"> et le fameux coup du milieu</w:t>
      </w:r>
      <w:r w:rsidRPr="00BB6E70">
        <w:rPr>
          <w:rFonts w:ascii="Comic Sans MS" w:hAnsi="Comic Sans MS"/>
        </w:rPr>
        <w:t>.</w:t>
      </w:r>
    </w:p>
    <w:p w:rsidR="00C35AC7" w:rsidRPr="00BB6E70" w:rsidRDefault="00BB6E70" w:rsidP="00BB6E70">
      <w:pPr>
        <w:pStyle w:val="Paragraphedeliste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d</w:t>
      </w:r>
      <w:r w:rsidRPr="00BB6E70">
        <w:rPr>
          <w:rFonts w:ascii="Comic Sans MS" w:hAnsi="Comic Sans MS"/>
        </w:rPr>
        <w:t>es heures de départ seront attribuées aux équipes. Celles-ci seront visibles sur notre site internet, au plus tard une semaine avant la manifestation.</w:t>
      </w:r>
    </w:p>
    <w:p w:rsidR="00C35AC7" w:rsidRPr="00C35AC7" w:rsidRDefault="00C35AC7" w:rsidP="002934FA">
      <w:pPr>
        <w:rPr>
          <w:rFonts w:ascii="Comic Sans MS" w:hAnsi="Comic Sans MS"/>
        </w:rPr>
      </w:pPr>
    </w:p>
    <w:p w:rsidR="00C332C6" w:rsidRPr="00C332C6" w:rsidRDefault="007D2307" w:rsidP="002934FA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Inscriptions</w:t>
      </w:r>
    </w:p>
    <w:p w:rsidR="00C332C6" w:rsidRPr="00BB6E70" w:rsidRDefault="00C332C6" w:rsidP="00BB6E70">
      <w:pPr>
        <w:pStyle w:val="Paragraphedeliste"/>
        <w:numPr>
          <w:ilvl w:val="0"/>
          <w:numId w:val="3"/>
        </w:numPr>
        <w:rPr>
          <w:rFonts w:ascii="Comic Sans MS" w:hAnsi="Comic Sans MS"/>
        </w:rPr>
      </w:pPr>
      <w:r w:rsidRPr="00BB6E70">
        <w:rPr>
          <w:rFonts w:ascii="Comic Sans MS" w:hAnsi="Comic Sans MS"/>
        </w:rPr>
        <w:t xml:space="preserve">Délai </w:t>
      </w:r>
      <w:r w:rsidR="00C90D06">
        <w:rPr>
          <w:rFonts w:ascii="Comic Sans MS" w:hAnsi="Comic Sans MS"/>
        </w:rPr>
        <w:t>: 19</w:t>
      </w:r>
      <w:bookmarkStart w:id="0" w:name="_GoBack"/>
      <w:bookmarkEnd w:id="0"/>
      <w:r w:rsidRPr="00BB6E70">
        <w:rPr>
          <w:rFonts w:ascii="Comic Sans MS" w:hAnsi="Comic Sans MS"/>
        </w:rPr>
        <w:t xml:space="preserve"> septembre 2016</w:t>
      </w:r>
      <w:r w:rsidR="007D2307" w:rsidRPr="00BB6E70">
        <w:rPr>
          <w:rFonts w:ascii="Comic Sans MS" w:hAnsi="Comic Sans MS"/>
        </w:rPr>
        <w:t>.</w:t>
      </w:r>
    </w:p>
    <w:p w:rsidR="00C332C6" w:rsidRPr="00BB6E70" w:rsidRDefault="007D2307" w:rsidP="00BB6E70">
      <w:pPr>
        <w:pStyle w:val="Paragraphedeliste"/>
        <w:numPr>
          <w:ilvl w:val="0"/>
          <w:numId w:val="3"/>
        </w:numPr>
        <w:rPr>
          <w:rFonts w:ascii="Comic Sans MS" w:hAnsi="Comic Sans MS"/>
        </w:rPr>
      </w:pPr>
      <w:r w:rsidRPr="00BB6E70">
        <w:rPr>
          <w:rFonts w:ascii="Comic Sans MS" w:hAnsi="Comic Sans MS"/>
        </w:rPr>
        <w:t>P</w:t>
      </w:r>
      <w:r w:rsidR="00C332C6" w:rsidRPr="00BB6E70">
        <w:rPr>
          <w:rFonts w:ascii="Comic Sans MS" w:hAnsi="Comic Sans MS"/>
        </w:rPr>
        <w:t>rivilégier</w:t>
      </w:r>
      <w:r w:rsidRPr="00BB6E70">
        <w:rPr>
          <w:rFonts w:ascii="Comic Sans MS" w:hAnsi="Comic Sans MS"/>
        </w:rPr>
        <w:t xml:space="preserve"> l’inscription</w:t>
      </w:r>
      <w:r w:rsidR="00C332C6" w:rsidRPr="00BB6E70">
        <w:rPr>
          <w:rFonts w:ascii="Comic Sans MS" w:hAnsi="Comic Sans MS"/>
        </w:rPr>
        <w:t xml:space="preserve"> via le site internet</w:t>
      </w:r>
      <w:r w:rsidR="0009448E" w:rsidRPr="00BB6E70">
        <w:rPr>
          <w:rFonts w:ascii="Comic Sans MS" w:hAnsi="Comic Sans MS"/>
        </w:rPr>
        <w:t> :</w:t>
      </w:r>
      <w:r w:rsidR="00C332C6" w:rsidRPr="00BB6E70">
        <w:rPr>
          <w:rFonts w:ascii="Comic Sans MS" w:hAnsi="Comic Sans MS"/>
        </w:rPr>
        <w:t xml:space="preserve"> </w:t>
      </w:r>
      <w:hyperlink r:id="rId8" w:history="1">
        <w:r w:rsidR="00C332C6" w:rsidRPr="00BB6E70">
          <w:rPr>
            <w:rStyle w:val="Lienhypertexte"/>
            <w:rFonts w:ascii="Comic Sans MS" w:hAnsi="Comic Sans MS"/>
          </w:rPr>
          <w:t>www.cavalerie-vully.ch/</w:t>
        </w:r>
      </w:hyperlink>
      <w:r w:rsidRPr="00BB6E70">
        <w:rPr>
          <w:rFonts w:ascii="Comic Sans MS" w:hAnsi="Comic Sans MS"/>
        </w:rPr>
        <w:t>.</w:t>
      </w:r>
    </w:p>
    <w:p w:rsidR="00C332C6" w:rsidRPr="00BB6E70" w:rsidRDefault="00C35AC7" w:rsidP="00BB6E70">
      <w:pPr>
        <w:pStyle w:val="Paragraphedeliste"/>
        <w:numPr>
          <w:ilvl w:val="0"/>
          <w:numId w:val="3"/>
        </w:numPr>
        <w:rPr>
          <w:rFonts w:ascii="Comic Sans MS" w:hAnsi="Comic Sans MS"/>
        </w:rPr>
      </w:pPr>
      <w:r w:rsidRPr="00BB6E70">
        <w:rPr>
          <w:rFonts w:ascii="Comic Sans MS" w:hAnsi="Comic Sans MS"/>
        </w:rPr>
        <w:t xml:space="preserve">Prix : </w:t>
      </w:r>
      <w:r w:rsidR="007D2307" w:rsidRPr="00BB6E70">
        <w:rPr>
          <w:rFonts w:ascii="Comic Sans MS" w:hAnsi="Comic Sans MS"/>
        </w:rPr>
        <w:t>CHF 50.- par personne, comprenant le repas et une plaque de box.</w:t>
      </w:r>
    </w:p>
    <w:p w:rsidR="007D2307" w:rsidRPr="00BB6E70" w:rsidRDefault="00BB6E70" w:rsidP="00BB6E70">
      <w:pPr>
        <w:pStyle w:val="Paragraphedeliste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Montant à régler en même temps que les inscriptions.</w:t>
      </w:r>
    </w:p>
    <w:p w:rsidR="00BB6E70" w:rsidRDefault="00BB6E70" w:rsidP="002934FA">
      <w:pPr>
        <w:rPr>
          <w:rFonts w:ascii="Comic Sans MS" w:hAnsi="Comic Sans MS"/>
        </w:rPr>
      </w:pPr>
    </w:p>
    <w:p w:rsidR="007D2307" w:rsidRDefault="00C35AC7" w:rsidP="002934FA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Classement</w:t>
      </w:r>
      <w:r w:rsidR="007D2307" w:rsidRPr="007D2307">
        <w:rPr>
          <w:rFonts w:ascii="Comic Sans MS" w:hAnsi="Comic Sans MS"/>
          <w:u w:val="single"/>
        </w:rPr>
        <w:t xml:space="preserve"> </w:t>
      </w:r>
    </w:p>
    <w:p w:rsidR="00C35AC7" w:rsidRPr="008303CD" w:rsidRDefault="008303CD" w:rsidP="008303CD">
      <w:pPr>
        <w:pStyle w:val="Paragraphedeliste"/>
        <w:numPr>
          <w:ilvl w:val="0"/>
          <w:numId w:val="3"/>
        </w:numPr>
        <w:rPr>
          <w:rFonts w:ascii="Comic Sans MS" w:hAnsi="Comic Sans MS"/>
        </w:rPr>
      </w:pPr>
      <w:r w:rsidRPr="008303CD">
        <w:rPr>
          <w:rFonts w:ascii="Comic Sans MS" w:hAnsi="Comic Sans MS"/>
        </w:rPr>
        <w:t>p</w:t>
      </w:r>
      <w:r w:rsidR="00C35AC7" w:rsidRPr="008303CD">
        <w:rPr>
          <w:rFonts w:ascii="Comic Sans MS" w:hAnsi="Comic Sans MS"/>
        </w:rPr>
        <w:t>ar équipe</w:t>
      </w:r>
    </w:p>
    <w:p w:rsidR="007D2307" w:rsidRPr="008303CD" w:rsidRDefault="008303CD" w:rsidP="008303CD">
      <w:pPr>
        <w:pStyle w:val="Paragraphedeliste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a</w:t>
      </w:r>
      <w:r w:rsidR="00C35AC7" w:rsidRPr="008303CD">
        <w:rPr>
          <w:rFonts w:ascii="Comic Sans MS" w:hAnsi="Comic Sans MS"/>
        </w:rPr>
        <w:t xml:space="preserve">ttribution d’un prix </w:t>
      </w:r>
      <w:r>
        <w:rPr>
          <w:rFonts w:ascii="Comic Sans MS" w:hAnsi="Comic Sans MS"/>
        </w:rPr>
        <w:t>au meilleur</w:t>
      </w:r>
      <w:r w:rsidR="00C35AC7" w:rsidRPr="008303CD">
        <w:rPr>
          <w:rFonts w:ascii="Comic Sans MS" w:hAnsi="Comic Sans MS"/>
        </w:rPr>
        <w:t xml:space="preserve"> déguisement de </w:t>
      </w:r>
      <w:r w:rsidR="00C35AC7" w:rsidRPr="008303CD">
        <w:rPr>
          <w:rFonts w:ascii="Comic Sans MS" w:hAnsi="Comic Sans MS"/>
          <w:b/>
        </w:rPr>
        <w:t>l’ensemble de l’équipe</w:t>
      </w:r>
      <w:r w:rsidR="00C35AC7" w:rsidRPr="008303CD">
        <w:rPr>
          <w:rFonts w:ascii="Comic Sans MS" w:hAnsi="Comic Sans MS"/>
        </w:rPr>
        <w:t>.</w:t>
      </w:r>
    </w:p>
    <w:p w:rsidR="007D2307" w:rsidRPr="007D2307" w:rsidRDefault="007D2307" w:rsidP="002934FA">
      <w:pPr>
        <w:rPr>
          <w:rFonts w:ascii="Comic Sans MS" w:hAnsi="Comic Sans MS"/>
        </w:rPr>
      </w:pPr>
    </w:p>
    <w:p w:rsidR="007D2307" w:rsidRDefault="007D2307" w:rsidP="002934FA">
      <w:pPr>
        <w:rPr>
          <w:rFonts w:ascii="Comic Sans MS" w:hAnsi="Comic Sans MS"/>
        </w:rPr>
      </w:pPr>
    </w:p>
    <w:p w:rsidR="00A0099A" w:rsidRPr="007D2307" w:rsidRDefault="00A0099A" w:rsidP="002934FA">
      <w:pPr>
        <w:rPr>
          <w:rFonts w:ascii="Comic Sans MS" w:hAnsi="Comic Sans MS"/>
        </w:rPr>
      </w:pPr>
    </w:p>
    <w:p w:rsidR="007D2307" w:rsidRDefault="008303CD" w:rsidP="002934FA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lastRenderedPageBreak/>
        <w:t>Repas</w:t>
      </w:r>
    </w:p>
    <w:p w:rsidR="008303CD" w:rsidRPr="00C2791E" w:rsidRDefault="00CC5DF4" w:rsidP="00C2791E">
      <w:pPr>
        <w:pStyle w:val="Paragraphedeliste"/>
        <w:numPr>
          <w:ilvl w:val="0"/>
          <w:numId w:val="3"/>
        </w:numPr>
        <w:jc w:val="both"/>
        <w:rPr>
          <w:rFonts w:ascii="Comic Sans MS" w:hAnsi="Comic Sans MS"/>
        </w:rPr>
      </w:pPr>
      <w:r w:rsidRPr="00C2791E">
        <w:rPr>
          <w:rFonts w:ascii="Comic Sans MS" w:hAnsi="Comic Sans MS"/>
        </w:rPr>
        <w:t>Aucun repas supplémentaire ne pourra être commandé sur place</w:t>
      </w:r>
      <w:r w:rsidR="006B1098">
        <w:rPr>
          <w:rFonts w:ascii="Comic Sans MS" w:hAnsi="Comic Sans MS"/>
        </w:rPr>
        <w:t>, pour les accompagnants</w:t>
      </w:r>
      <w:r w:rsidRPr="00C2791E">
        <w:rPr>
          <w:rFonts w:ascii="Comic Sans MS" w:hAnsi="Comic Sans MS"/>
        </w:rPr>
        <w:t>. A réservé en même temps que les inscriptions, pour un montant de CHF </w:t>
      </w:r>
      <w:r w:rsidR="00037D0D">
        <w:rPr>
          <w:rFonts w:ascii="Comic Sans MS" w:hAnsi="Comic Sans MS"/>
        </w:rPr>
        <w:t>20</w:t>
      </w:r>
      <w:r w:rsidRPr="00C2791E">
        <w:rPr>
          <w:rFonts w:ascii="Comic Sans MS" w:hAnsi="Comic Sans MS"/>
        </w:rPr>
        <w:t>.-.</w:t>
      </w:r>
    </w:p>
    <w:p w:rsidR="008303CD" w:rsidRPr="008303CD" w:rsidRDefault="008303CD" w:rsidP="00CC5DF4">
      <w:pPr>
        <w:jc w:val="both"/>
        <w:rPr>
          <w:rFonts w:ascii="Comic Sans MS" w:hAnsi="Comic Sans MS"/>
        </w:rPr>
      </w:pPr>
    </w:p>
    <w:p w:rsidR="00E54443" w:rsidRPr="00E54443" w:rsidRDefault="00E54443" w:rsidP="00E54443">
      <w:pPr>
        <w:jc w:val="center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Menu</w:t>
      </w:r>
    </w:p>
    <w:p w:rsidR="00E54443" w:rsidRDefault="00237099" w:rsidP="00237099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Rôti de porc, gratin et légumes</w:t>
      </w:r>
    </w:p>
    <w:p w:rsidR="00E54443" w:rsidRDefault="00E54443" w:rsidP="002934FA">
      <w:pPr>
        <w:rPr>
          <w:rFonts w:ascii="Comic Sans MS" w:hAnsi="Comic Sans MS"/>
        </w:rPr>
      </w:pPr>
    </w:p>
    <w:p w:rsidR="00C332C6" w:rsidRDefault="00BB6E70" w:rsidP="002934FA">
      <w:pPr>
        <w:rPr>
          <w:rFonts w:ascii="Comic Sans MS" w:hAnsi="Comic Sans MS"/>
        </w:rPr>
      </w:pPr>
      <w:r>
        <w:rPr>
          <w:rFonts w:ascii="Comic Sans MS" w:hAnsi="Comic Sans MS"/>
          <w:u w:val="single"/>
        </w:rPr>
        <w:t>Divers</w:t>
      </w:r>
    </w:p>
    <w:p w:rsidR="00BB6E70" w:rsidRPr="00C2791E" w:rsidRDefault="00C2791E" w:rsidP="00C2791E">
      <w:pPr>
        <w:pStyle w:val="Paragraphedeliste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Les chiens ne sont pas admis dans la grande salle de </w:t>
      </w:r>
      <w:proofErr w:type="spellStart"/>
      <w:r>
        <w:rPr>
          <w:rFonts w:ascii="Comic Sans MS" w:hAnsi="Comic Sans MS"/>
        </w:rPr>
        <w:t>Salavaux</w:t>
      </w:r>
      <w:proofErr w:type="spellEnd"/>
      <w:r>
        <w:rPr>
          <w:rFonts w:ascii="Comic Sans MS" w:hAnsi="Comic Sans MS"/>
        </w:rPr>
        <w:t>.</w:t>
      </w:r>
    </w:p>
    <w:p w:rsidR="00BB6E70" w:rsidRPr="00404255" w:rsidRDefault="006B1098" w:rsidP="006B1098">
      <w:pPr>
        <w:pStyle w:val="Paragraphedeliste"/>
        <w:numPr>
          <w:ilvl w:val="0"/>
          <w:numId w:val="3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Les crottins ne devront pas être laissés sur le parking, des brouettes seront à votre disposition.</w:t>
      </w:r>
    </w:p>
    <w:p w:rsidR="00C332C6" w:rsidRDefault="00C332C6" w:rsidP="002934FA">
      <w:pPr>
        <w:rPr>
          <w:rFonts w:ascii="Comic Sans MS" w:hAnsi="Comic Sans MS"/>
        </w:rPr>
      </w:pPr>
    </w:p>
    <w:p w:rsidR="00C332C6" w:rsidRPr="00C2791E" w:rsidRDefault="00C332C6" w:rsidP="00C332C6">
      <w:pPr>
        <w:rPr>
          <w:rFonts w:ascii="Comic Sans MS" w:hAnsi="Comic Sans MS" w:cs="Arial"/>
          <w:color w:val="FF0000"/>
          <w:lang w:val="fr-FR"/>
        </w:rPr>
      </w:pPr>
      <w:r w:rsidRPr="00C2791E">
        <w:rPr>
          <w:rFonts w:ascii="Comic Sans MS" w:hAnsi="Comic Sans MS" w:cs="Arial"/>
          <w:color w:val="FF0000"/>
          <w:lang w:val="fr-FR"/>
        </w:rPr>
        <w:t>Les organisateurs déclinent toute responsabilité en cas d'accidents, maladies, vols, etc., pouvant atteindre les propriétaires, cavaliers, chevaux et accompagnants pendant le voyage et la manifestation.</w:t>
      </w:r>
    </w:p>
    <w:p w:rsidR="00C2791E" w:rsidRDefault="00C2791E" w:rsidP="007D2307">
      <w:pPr>
        <w:rPr>
          <w:rFonts w:ascii="Comic Sans MS" w:hAnsi="Comic Sans MS"/>
        </w:rPr>
      </w:pPr>
    </w:p>
    <w:p w:rsidR="00C2791E" w:rsidRDefault="00C2791E" w:rsidP="007D2307">
      <w:pPr>
        <w:rPr>
          <w:rFonts w:ascii="Comic Sans MS" w:hAnsi="Comic Sans MS"/>
        </w:rPr>
      </w:pPr>
    </w:p>
    <w:sectPr w:rsidR="00C279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0505C"/>
    <w:multiLevelType w:val="multilevel"/>
    <w:tmpl w:val="4306C2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A31873"/>
    <w:multiLevelType w:val="hybridMultilevel"/>
    <w:tmpl w:val="6826FD40"/>
    <w:lvl w:ilvl="0" w:tplc="C51C4D3C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F248F0"/>
    <w:multiLevelType w:val="hybridMultilevel"/>
    <w:tmpl w:val="25C0A0F8"/>
    <w:lvl w:ilvl="0" w:tplc="4574CAD0">
      <w:numFmt w:val="bullet"/>
      <w:lvlText w:val="-"/>
      <w:lvlJc w:val="left"/>
      <w:pPr>
        <w:ind w:left="1065" w:hanging="360"/>
      </w:pPr>
      <w:rPr>
        <w:rFonts w:ascii="Comic Sans MS" w:eastAsiaTheme="minorHAnsi" w:hAnsi="Comic Sans MS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3F3"/>
    <w:rsid w:val="00037D0D"/>
    <w:rsid w:val="0009448E"/>
    <w:rsid w:val="00231F3C"/>
    <w:rsid w:val="00237099"/>
    <w:rsid w:val="002934FA"/>
    <w:rsid w:val="00316BD8"/>
    <w:rsid w:val="00404255"/>
    <w:rsid w:val="0058584C"/>
    <w:rsid w:val="006B1098"/>
    <w:rsid w:val="00771614"/>
    <w:rsid w:val="007A33E9"/>
    <w:rsid w:val="007D2307"/>
    <w:rsid w:val="008303CD"/>
    <w:rsid w:val="008577B2"/>
    <w:rsid w:val="008655A9"/>
    <w:rsid w:val="00964893"/>
    <w:rsid w:val="00A0099A"/>
    <w:rsid w:val="00A95C2D"/>
    <w:rsid w:val="00BB6E70"/>
    <w:rsid w:val="00BF07D6"/>
    <w:rsid w:val="00C2791E"/>
    <w:rsid w:val="00C332C6"/>
    <w:rsid w:val="00C35AC7"/>
    <w:rsid w:val="00C90D06"/>
    <w:rsid w:val="00CC5DF4"/>
    <w:rsid w:val="00DC36B4"/>
    <w:rsid w:val="00E54443"/>
    <w:rsid w:val="00EB33F3"/>
    <w:rsid w:val="00EC6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934FA"/>
    <w:pPr>
      <w:ind w:left="720"/>
      <w:contextualSpacing/>
    </w:pPr>
  </w:style>
  <w:style w:type="paragraph" w:customStyle="1" w:styleId="Default">
    <w:name w:val="Default"/>
    <w:rsid w:val="00231F3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33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32C6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332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934FA"/>
    <w:pPr>
      <w:ind w:left="720"/>
      <w:contextualSpacing/>
    </w:pPr>
  </w:style>
  <w:style w:type="paragraph" w:customStyle="1" w:styleId="Default">
    <w:name w:val="Default"/>
    <w:rsid w:val="00231F3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33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32C6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332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82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069764">
          <w:marLeft w:val="0"/>
          <w:marRight w:val="0"/>
          <w:marTop w:val="360"/>
          <w:marBottom w:val="360"/>
          <w:divBdr>
            <w:top w:val="single" w:sz="48" w:space="0" w:color="BBBBB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260045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3444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776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valerie-vully.ch/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FDB7C7-694D-4D16-AB8E-D2D5AD680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EFAC8C30.dotm</Template>
  <TotalTime>137</TotalTime>
  <Pages>3</Pages>
  <Words>244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d'Yverdon-les-Bains</Company>
  <LinksUpToDate>false</LinksUpToDate>
  <CharactersWithSpaces>1586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Gigandet Fabienne</dc:creator>
  <cp:lastModifiedBy>Gigandet Fabienne</cp:lastModifiedBy>
  <cp:revision>9</cp:revision>
  <dcterms:created xsi:type="dcterms:W3CDTF">2016-07-10T08:13:00Z</dcterms:created>
  <dcterms:modified xsi:type="dcterms:W3CDTF">2016-08-22T11:22:00Z</dcterms:modified>
</cp:coreProperties>
</file>